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43359" w14:textId="77777777" w:rsidR="00F174B5" w:rsidRDefault="00AB0849" w:rsidP="0067157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42F328" wp14:editId="34E22CAC">
                <wp:simplePos x="0" y="0"/>
                <wp:positionH relativeFrom="column">
                  <wp:posOffset>-1066800</wp:posOffset>
                </wp:positionH>
                <wp:positionV relativeFrom="paragraph">
                  <wp:posOffset>-1009650</wp:posOffset>
                </wp:positionV>
                <wp:extent cx="7905750" cy="11201400"/>
                <wp:effectExtent l="0" t="0" r="19050" b="19050"/>
                <wp:wrapNone/>
                <wp:docPr id="5144549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0" cy="11201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839124" id="Rectangle 1" o:spid="_x0000_s1026" style="position:absolute;margin-left:-84pt;margin-top:-79.5pt;width:622.5pt;height:88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" fillcolor="#a6b2b3 [2167]" strokecolor="#7a8c8e [3207]" strokeweight=".5pt">
                <v:fill color2="#93a2a3 [2615]" rotate="t" colors="0 #bbc2c3;.5 #afb8b9;1 #a3aeb0" focus="100%" type="gradient">
                  <o:fill v:ext="view" type="gradientUnscaled"/>
                </v:fill>
              </v:rect>
            </w:pict>
          </mc:Fallback>
        </mc:AlternateContent>
      </w:r>
      <w:r w:rsidR="00E016B0">
        <w:rPr>
          <w:noProof/>
        </w:rPr>
        <w:drawing>
          <wp:anchor distT="0" distB="0" distL="114300" distR="114300" simplePos="0" relativeHeight="251658240" behindDoc="0" locked="0" layoutInCell="1" allowOverlap="1" wp14:anchorId="7DE32CF8" wp14:editId="4E3E3AA3">
            <wp:simplePos x="0" y="0"/>
            <wp:positionH relativeFrom="margin">
              <wp:posOffset>2660650</wp:posOffset>
            </wp:positionH>
            <wp:positionV relativeFrom="paragraph">
              <wp:posOffset>-542925</wp:posOffset>
            </wp:positionV>
            <wp:extent cx="3515728" cy="1247775"/>
            <wp:effectExtent l="0" t="0" r="0" b="0"/>
            <wp:wrapNone/>
            <wp:docPr id="2033479497" name="Picture 1" descr="N:\New Academy Logo\Full Colour Log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New Academy Logo\Full Colour Logo (1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28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F2B6CC" w14:textId="77777777" w:rsidR="00671572" w:rsidRDefault="00671572" w:rsidP="00671572">
      <w:pPr>
        <w:jc w:val="center"/>
      </w:pPr>
    </w:p>
    <w:p w14:paraId="2C5B854E" w14:textId="77777777" w:rsidR="00671572" w:rsidRDefault="00671572" w:rsidP="00671572">
      <w:pPr>
        <w:jc w:val="center"/>
      </w:pPr>
    </w:p>
    <w:p w14:paraId="4E15C8F8" w14:textId="77777777" w:rsidR="00671572" w:rsidRDefault="00671572" w:rsidP="00671572">
      <w:pPr>
        <w:jc w:val="center"/>
      </w:pPr>
    </w:p>
    <w:p w14:paraId="34CB9E72" w14:textId="77777777" w:rsidR="00671572" w:rsidRDefault="00671572" w:rsidP="00671572">
      <w:pPr>
        <w:jc w:val="center"/>
      </w:pPr>
    </w:p>
    <w:p w14:paraId="028A58C7" w14:textId="77777777" w:rsidR="00AA49BF" w:rsidRDefault="00AA49BF" w:rsidP="00671572">
      <w:pPr>
        <w:jc w:val="center"/>
      </w:pPr>
    </w:p>
    <w:p w14:paraId="107C8A36" w14:textId="77777777" w:rsidR="00AA49BF" w:rsidRDefault="00AA49BF" w:rsidP="00671572">
      <w:pPr>
        <w:jc w:val="center"/>
      </w:pPr>
    </w:p>
    <w:p w14:paraId="14CEEAC7" w14:textId="77777777" w:rsidR="00AA49BF" w:rsidRDefault="00AA49BF" w:rsidP="00671572">
      <w:pPr>
        <w:jc w:val="center"/>
      </w:pPr>
    </w:p>
    <w:p w14:paraId="61117E67" w14:textId="77777777" w:rsidR="00671572" w:rsidRDefault="00671572" w:rsidP="00671572">
      <w:pPr>
        <w:jc w:val="center"/>
      </w:pPr>
    </w:p>
    <w:p w14:paraId="772B1267" w14:textId="77777777" w:rsidR="00671572" w:rsidRDefault="00671572" w:rsidP="00671572">
      <w:pPr>
        <w:jc w:val="center"/>
      </w:pPr>
    </w:p>
    <w:p w14:paraId="4A6DE337" w14:textId="77777777" w:rsidR="00671572" w:rsidRDefault="00671572" w:rsidP="00671572">
      <w:pPr>
        <w:jc w:val="center"/>
      </w:pPr>
    </w:p>
    <w:p w14:paraId="74B2A119" w14:textId="6CCEF052" w:rsidR="00671572" w:rsidRPr="00AA49BF" w:rsidRDefault="00762A6D" w:rsidP="00671572">
      <w:pPr>
        <w:jc w:val="center"/>
        <w:rPr>
          <w:color w:val="1A495D" w:themeColor="accent1" w:themeShade="80"/>
        </w:rPr>
      </w:pPr>
      <w:sdt>
        <w:sdtPr>
          <w:rPr>
            <w:b/>
            <w:bCs/>
            <w:color w:val="1A495D" w:themeColor="accent1" w:themeShade="80"/>
            <w:sz w:val="96"/>
            <w:szCs w:val="32"/>
          </w:rPr>
          <w:alias w:val="Title"/>
          <w:tag w:val=""/>
          <w:id w:val="1491515254"/>
          <w:placeholder>
            <w:docPart w:val="34865C92A6BF4B45B880A6B47DD6B11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A066D">
            <w:rPr>
              <w:b/>
              <w:bCs/>
              <w:color w:val="1A495D" w:themeColor="accent1" w:themeShade="80"/>
              <w:sz w:val="96"/>
              <w:szCs w:val="32"/>
            </w:rPr>
            <w:t>Pupil Privacy Notice</w:t>
          </w:r>
        </w:sdtContent>
      </w:sdt>
      <w:r w:rsidR="00671572" w:rsidRPr="00AA49BF">
        <w:rPr>
          <w:color w:val="1A495D" w:themeColor="accent1" w:themeShade="80"/>
        </w:rPr>
        <w:br/>
      </w:r>
      <w:sdt>
        <w:sdtPr>
          <w:rPr>
            <w:color w:val="1A495D" w:themeColor="accent1" w:themeShade="80"/>
          </w:rPr>
          <w:alias w:val="Author"/>
          <w:tag w:val=""/>
          <w:id w:val="276072229"/>
          <w:placeholder>
            <w:docPart w:val="D1BFBCCBAAAD48BBB2DE077A769A5194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BA066D">
            <w:rPr>
              <w:color w:val="1A495D" w:themeColor="accent1" w:themeShade="80"/>
            </w:rPr>
            <w:t>Mrs L Barnes</w:t>
          </w:r>
        </w:sdtContent>
      </w:sdt>
      <w:r w:rsidR="00671572" w:rsidRPr="00AA49BF">
        <w:rPr>
          <w:color w:val="1A495D" w:themeColor="accent1" w:themeShade="80"/>
        </w:rPr>
        <w:br/>
      </w:r>
      <w:r w:rsidR="00671572" w:rsidRPr="00AA49BF">
        <w:rPr>
          <w:color w:val="1A495D" w:themeColor="accent1" w:themeShade="80"/>
        </w:rPr>
        <w:fldChar w:fldCharType="begin"/>
      </w:r>
      <w:r w:rsidR="00671572" w:rsidRPr="00AA49BF">
        <w:rPr>
          <w:color w:val="1A495D" w:themeColor="accent1" w:themeShade="80"/>
        </w:rPr>
        <w:instrText xml:space="preserve"> DATE \@ "dd MMMM yyyy" </w:instrText>
      </w:r>
      <w:r w:rsidR="00671572" w:rsidRPr="00AA49BF">
        <w:rPr>
          <w:color w:val="1A495D" w:themeColor="accent1" w:themeShade="80"/>
        </w:rPr>
        <w:fldChar w:fldCharType="separate"/>
      </w:r>
      <w:r w:rsidR="00BA066D">
        <w:rPr>
          <w:noProof/>
          <w:color w:val="1A495D" w:themeColor="accent1" w:themeShade="80"/>
        </w:rPr>
        <w:t>17 April 2026</w:t>
      </w:r>
      <w:r w:rsidR="00671572" w:rsidRPr="00AA49BF">
        <w:rPr>
          <w:color w:val="1A495D" w:themeColor="accent1" w:themeShade="80"/>
        </w:rPr>
        <w:fldChar w:fldCharType="end"/>
      </w:r>
    </w:p>
    <w:p w14:paraId="03DB4069" w14:textId="77777777" w:rsidR="00671572" w:rsidRDefault="00AB08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1E0D68" wp14:editId="34A25AFD">
                <wp:simplePos x="0" y="0"/>
                <wp:positionH relativeFrom="column">
                  <wp:posOffset>-1166648</wp:posOffset>
                </wp:positionH>
                <wp:positionV relativeFrom="paragraph">
                  <wp:posOffset>1355791</wp:posOffset>
                </wp:positionV>
                <wp:extent cx="914400" cy="4397462"/>
                <wp:effectExtent l="0" t="0" r="0" b="3175"/>
                <wp:wrapNone/>
                <wp:docPr id="153368293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3974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79994E" id="Rectangle 2" o:spid="_x0000_s1026" style="position:absolute;margin-left:-91.85pt;margin-top:106.75pt;width:1in;height:3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" fillcolor="#829395 [3031]" stroked="f" strokeweight=".5pt">
                <v:fill color2="#788a8c [3175]" rotate="t" colors="0 #89999a;.5 #798d8f;1 #6a7d7f" focus="100%" type="gradient">
                  <o:fill v:ext="view" type="gradientUnscaled"/>
                </v:fill>
              </v:rect>
            </w:pict>
          </mc:Fallback>
        </mc:AlternateContent>
      </w:r>
      <w:r w:rsidR="00671572">
        <w:br w:type="page"/>
      </w:r>
    </w:p>
    <w:tbl>
      <w:tblPr>
        <w:tblStyle w:val="ListTable3-Accent1"/>
        <w:tblW w:w="10441" w:type="dxa"/>
        <w:tblInd w:w="-712" w:type="dxa"/>
        <w:tblLayout w:type="fixed"/>
        <w:tblLook w:val="01A0" w:firstRow="1" w:lastRow="0" w:firstColumn="1" w:lastColumn="1" w:noHBand="0" w:noVBand="0"/>
      </w:tblPr>
      <w:tblGrid>
        <w:gridCol w:w="991"/>
        <w:gridCol w:w="983"/>
        <w:gridCol w:w="1400"/>
        <w:gridCol w:w="2846"/>
        <w:gridCol w:w="686"/>
        <w:gridCol w:w="3535"/>
      </w:tblGrid>
      <w:tr w:rsidR="00E016B0" w:rsidRPr="00A008DC" w14:paraId="511646EB" w14:textId="77777777" w:rsidTr="00E01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441" w:type="dxa"/>
            <w:gridSpan w:val="6"/>
          </w:tcPr>
          <w:p w14:paraId="0D42A73B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 w:rsidRPr="00AA49BF">
              <w:rPr>
                <w:rFonts w:ascii="Calibri" w:hAnsi="Calibri" w:cs="Calibri"/>
                <w:color w:val="0F4E74"/>
                <w:lang w:val="en-US"/>
              </w:rPr>
              <w:lastRenderedPageBreak/>
              <w:t>Document Control Table</w:t>
            </w:r>
          </w:p>
        </w:tc>
      </w:tr>
      <w:tr w:rsidR="00E016B0" w:rsidRPr="00A008DC" w14:paraId="0D706F2F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5EAB7FF5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Document title: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sdt>
            <w:sdtPr>
              <w:rPr>
                <w:rFonts w:ascii="Calibri" w:hAnsi="Calibri" w:cs="Calibri"/>
                <w:color w:val="0F4E74"/>
                <w:lang w:val="en-US"/>
              </w:rPr>
              <w:alias w:val="Title"/>
              <w:tag w:val=""/>
              <w:id w:val="-1430111693"/>
              <w:placeholder>
                <w:docPart w:val="B26C08B8130844C49915A758FAFCA81F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p w14:paraId="7458CAFE" w14:textId="27CDEC4D" w:rsidR="00E016B0" w:rsidRPr="00AA49BF" w:rsidRDefault="00BA066D" w:rsidP="0055093D">
                <w:pPr>
                  <w:pStyle w:val="Default"/>
                  <w:jc w:val="center"/>
                  <w:rPr>
                    <w:rFonts w:ascii="Calibri" w:hAnsi="Calibri" w:cs="Calibri"/>
                    <w:b w:val="0"/>
                    <w:bCs w:val="0"/>
                    <w:color w:val="0F4E74"/>
                    <w:lang w:val="en-US"/>
                  </w:rPr>
                </w:pPr>
                <w:r>
                  <w:rPr>
                    <w:rFonts w:ascii="Calibri" w:hAnsi="Calibri" w:cs="Calibri"/>
                    <w:color w:val="0F4E74"/>
                    <w:lang w:val="en-US"/>
                  </w:rPr>
                  <w:t>Pupil Privacy Notice</w:t>
                </w:r>
              </w:p>
            </w:sdtContent>
          </w:sdt>
        </w:tc>
      </w:tr>
      <w:tr w:rsidR="00E016B0" w:rsidRPr="00A008DC" w14:paraId="628568F3" w14:textId="77777777" w:rsidTr="00E016B0">
        <w:trPr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2D6609C2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Author (name &amp; job title):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sdt>
            <w:sdtPr>
              <w:rPr>
                <w:rFonts w:ascii="Calibri" w:hAnsi="Calibri" w:cs="Calibri"/>
                <w:color w:val="0F4E74"/>
                <w:lang w:val="en-US"/>
              </w:rPr>
              <w:alias w:val="Author"/>
              <w:tag w:val=""/>
              <w:id w:val="-328828910"/>
              <w:placeholder>
                <w:docPart w:val="E502991A86134A8BA2E130E139A2E4D8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p w14:paraId="3E912D58" w14:textId="7D08BA00" w:rsidR="00E016B0" w:rsidRPr="00AA49BF" w:rsidRDefault="00BA066D" w:rsidP="0055093D">
                <w:pPr>
                  <w:pStyle w:val="Default"/>
                  <w:jc w:val="center"/>
                  <w:rPr>
                    <w:rFonts w:ascii="Calibri" w:hAnsi="Calibri" w:cs="Calibri"/>
                    <w:b w:val="0"/>
                    <w:bCs w:val="0"/>
                    <w:color w:val="0F4E74"/>
                    <w:lang w:val="en-US"/>
                  </w:rPr>
                </w:pPr>
                <w:r>
                  <w:rPr>
                    <w:rFonts w:ascii="Calibri" w:hAnsi="Calibri" w:cs="Calibri"/>
                    <w:color w:val="0F4E74"/>
                    <w:lang w:val="en-US"/>
                  </w:rPr>
                  <w:t>Mrs L Barnes</w:t>
                </w:r>
              </w:p>
            </w:sdtContent>
          </w:sdt>
        </w:tc>
      </w:tr>
      <w:tr w:rsidR="00E016B0" w:rsidRPr="00A008DC" w14:paraId="2B089246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33182644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Version number: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4080DF70" w14:textId="385881F3" w:rsidR="00E016B0" w:rsidRPr="00AA49BF" w:rsidRDefault="00BA066D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3</w:t>
            </w:r>
          </w:p>
        </w:tc>
      </w:tr>
      <w:tr w:rsidR="00E016B0" w:rsidRPr="00A008DC" w14:paraId="61526B20" w14:textId="77777777" w:rsidTr="00E016B0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02E03EF5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Date approved: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6FDBE0F8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  <w:tr w:rsidR="00E016B0" w:rsidRPr="00A008DC" w14:paraId="27E7F72B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31E4A416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Approved by: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2B77A454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  <w:tr w:rsidR="00E016B0" w:rsidRPr="00A008DC" w14:paraId="77A645B0" w14:textId="77777777" w:rsidTr="00E016B0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0" w:type="dxa"/>
            <w:gridSpan w:val="4"/>
          </w:tcPr>
          <w:p w14:paraId="0901FF7F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Date of review: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221" w:type="dxa"/>
            <w:gridSpan w:val="2"/>
          </w:tcPr>
          <w:p w14:paraId="2CB35A91" w14:textId="0AFA1DDE" w:rsidR="00E016B0" w:rsidRPr="00AA49BF" w:rsidRDefault="00BA066D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April 2027</w:t>
            </w:r>
          </w:p>
        </w:tc>
      </w:tr>
      <w:tr w:rsidR="00E016B0" w:rsidRPr="00A008DC" w14:paraId="7CE6D1CA" w14:textId="77777777" w:rsidTr="00E016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1" w:type="dxa"/>
            <w:gridSpan w:val="6"/>
          </w:tcPr>
          <w:p w14:paraId="40CC690C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Document History</w:t>
            </w:r>
          </w:p>
        </w:tc>
      </w:tr>
      <w:tr w:rsidR="00E016B0" w:rsidRPr="00A008DC" w14:paraId="75590C8E" w14:textId="77777777" w:rsidTr="00BA066D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14:paraId="3E0B29D2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Version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3" w:type="dxa"/>
          </w:tcPr>
          <w:p w14:paraId="4D502572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F4E74"/>
                <w:lang w:val="en-US"/>
              </w:rPr>
              <w:t>Date</w:t>
            </w:r>
          </w:p>
        </w:tc>
        <w:tc>
          <w:tcPr>
            <w:tcW w:w="1400" w:type="dxa"/>
          </w:tcPr>
          <w:p w14:paraId="16B95D2F" w14:textId="77777777" w:rsidR="00E016B0" w:rsidRDefault="00E016B0" w:rsidP="0055093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>
              <w:rPr>
                <w:rFonts w:ascii="Calibri" w:hAnsi="Calibri" w:cs="Calibri"/>
                <w:b/>
                <w:bCs/>
                <w:color w:val="0F4E74"/>
                <w:lang w:val="en-US"/>
              </w:rPr>
              <w:t>Review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60389496" w14:textId="77777777" w:rsidR="00E016B0" w:rsidRPr="008A35AD" w:rsidRDefault="00E016B0" w:rsidP="0055093D">
            <w:pPr>
              <w:pStyle w:val="Default"/>
              <w:jc w:val="center"/>
              <w:rPr>
                <w:rFonts w:ascii="Calibri" w:hAnsi="Calibri" w:cs="Calibri"/>
                <w:b/>
                <w:bCs/>
                <w:color w:val="0F4E74"/>
                <w:lang w:val="en-US"/>
              </w:rPr>
            </w:pPr>
            <w:r w:rsidRPr="008A35AD">
              <w:rPr>
                <w:rFonts w:ascii="Calibri" w:hAnsi="Calibri" w:cs="Calibri"/>
                <w:b/>
                <w:bCs/>
                <w:color w:val="0F4E74"/>
                <w:lang w:val="en-US"/>
              </w:rPr>
              <w:t>Author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75A92764" w14:textId="77777777" w:rsidR="00E016B0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Note of revisions</w:t>
            </w:r>
          </w:p>
        </w:tc>
      </w:tr>
      <w:tr w:rsidR="00E016B0" w:rsidRPr="00A008DC" w14:paraId="38739767" w14:textId="77777777" w:rsidTr="00BA06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14:paraId="74438CB5" w14:textId="32B81330" w:rsidR="00E016B0" w:rsidRPr="00AA49BF" w:rsidRDefault="00BA066D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3" w:type="dxa"/>
          </w:tcPr>
          <w:p w14:paraId="5E79F5F6" w14:textId="61E22E0C" w:rsidR="00E016B0" w:rsidRPr="00E016B0" w:rsidRDefault="00BA066D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17.4.26</w:t>
            </w:r>
          </w:p>
        </w:tc>
        <w:tc>
          <w:tcPr>
            <w:tcW w:w="1400" w:type="dxa"/>
          </w:tcPr>
          <w:p w14:paraId="07DDC21A" w14:textId="0DBEE944" w:rsidR="00E016B0" w:rsidRPr="00E016B0" w:rsidRDefault="00BA066D" w:rsidP="0055093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17.4.27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616C09DA" w14:textId="0549D507" w:rsidR="00E016B0" w:rsidRPr="00E016B0" w:rsidRDefault="00BA066D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  <w:r>
              <w:rPr>
                <w:rFonts w:ascii="Calibri" w:hAnsi="Calibri" w:cs="Calibri"/>
                <w:color w:val="0F4E74"/>
                <w:lang w:val="en-US"/>
              </w:rPr>
              <w:t>L Barnes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08C2E90F" w14:textId="7C0006A4" w:rsidR="00E016B0" w:rsidRPr="00AA49BF" w:rsidRDefault="00BA066D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  <w:r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  <w:t>Updated</w:t>
            </w:r>
          </w:p>
        </w:tc>
      </w:tr>
      <w:tr w:rsidR="00E016B0" w:rsidRPr="00A008DC" w14:paraId="75667711" w14:textId="77777777" w:rsidTr="00BA066D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14:paraId="458411AD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3" w:type="dxa"/>
          </w:tcPr>
          <w:p w14:paraId="76A6E9B8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tcW w:w="1400" w:type="dxa"/>
          </w:tcPr>
          <w:p w14:paraId="7C6129CE" w14:textId="77777777" w:rsidR="00E016B0" w:rsidRPr="00E016B0" w:rsidRDefault="00E016B0" w:rsidP="0055093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368DCEAE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793EB303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  <w:tr w:rsidR="00E016B0" w:rsidRPr="00A008DC" w14:paraId="109F8A52" w14:textId="77777777" w:rsidTr="00BA06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14:paraId="76F2C67A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3" w:type="dxa"/>
          </w:tcPr>
          <w:p w14:paraId="5AB52789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tcW w:w="1400" w:type="dxa"/>
          </w:tcPr>
          <w:p w14:paraId="72BA9E4A" w14:textId="77777777" w:rsidR="00E016B0" w:rsidRPr="00E016B0" w:rsidRDefault="00E016B0" w:rsidP="0055093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532" w:type="dxa"/>
            <w:gridSpan w:val="2"/>
          </w:tcPr>
          <w:p w14:paraId="7C576FD2" w14:textId="77777777" w:rsidR="00E016B0" w:rsidRPr="00E016B0" w:rsidRDefault="00E016B0" w:rsidP="0055093D">
            <w:pPr>
              <w:pStyle w:val="Default"/>
              <w:jc w:val="center"/>
              <w:rPr>
                <w:rFonts w:ascii="Calibri" w:hAnsi="Calibri" w:cs="Calibri"/>
                <w:color w:val="0F4E74"/>
                <w:lang w:val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35" w:type="dxa"/>
          </w:tcPr>
          <w:p w14:paraId="4169BDB4" w14:textId="77777777" w:rsidR="00E016B0" w:rsidRPr="00AA49BF" w:rsidRDefault="00E016B0" w:rsidP="0055093D">
            <w:pPr>
              <w:pStyle w:val="Default"/>
              <w:jc w:val="center"/>
              <w:rPr>
                <w:rFonts w:ascii="Calibri" w:hAnsi="Calibri" w:cs="Calibri"/>
                <w:b w:val="0"/>
                <w:bCs w:val="0"/>
                <w:color w:val="0F4E74"/>
                <w:lang w:val="en-US"/>
              </w:rPr>
            </w:pPr>
          </w:p>
        </w:tc>
      </w:tr>
    </w:tbl>
    <w:p w14:paraId="538A1CCB" w14:textId="77777777" w:rsidR="00671572" w:rsidRDefault="00671572">
      <w:r>
        <w:br w:type="page"/>
      </w:r>
    </w:p>
    <w:sdt>
      <w:sdtPr>
        <w:rPr>
          <w:caps w:val="0"/>
          <w:color w:val="auto"/>
          <w:spacing w:val="0"/>
          <w:sz w:val="20"/>
          <w:szCs w:val="20"/>
        </w:rPr>
        <w:id w:val="-12943670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47F69A4" w14:textId="77777777" w:rsidR="00671572" w:rsidRDefault="00671572">
          <w:pPr>
            <w:pStyle w:val="TOCHeading"/>
          </w:pPr>
          <w:r>
            <w:t>Table of Contents</w:t>
          </w:r>
        </w:p>
        <w:p w14:paraId="16AC45A8" w14:textId="440C9677" w:rsidR="00BA066D" w:rsidRDefault="0067157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321180" w:history="1">
            <w:r w:rsidR="00BA066D" w:rsidRPr="00E05D82">
              <w:rPr>
                <w:rStyle w:val="Hyperlink"/>
                <w:b/>
                <w:bCs/>
                <w:noProof/>
              </w:rPr>
              <w:t>Pupil Privacy Notice</w:t>
            </w:r>
            <w:r w:rsidR="00BA066D">
              <w:rPr>
                <w:noProof/>
                <w:webHidden/>
              </w:rPr>
              <w:tab/>
            </w:r>
            <w:r w:rsidR="00BA066D">
              <w:rPr>
                <w:noProof/>
                <w:webHidden/>
              </w:rPr>
              <w:fldChar w:fldCharType="begin"/>
            </w:r>
            <w:r w:rsidR="00BA066D">
              <w:rPr>
                <w:noProof/>
                <w:webHidden/>
              </w:rPr>
              <w:instrText xml:space="preserve"> PAGEREF _Toc227321180 \h </w:instrText>
            </w:r>
            <w:r w:rsidR="00BA066D">
              <w:rPr>
                <w:noProof/>
                <w:webHidden/>
              </w:rPr>
            </w:r>
            <w:r w:rsidR="00BA066D">
              <w:rPr>
                <w:noProof/>
                <w:webHidden/>
              </w:rPr>
              <w:fldChar w:fldCharType="separate"/>
            </w:r>
            <w:r w:rsidR="00BA066D">
              <w:rPr>
                <w:noProof/>
                <w:webHidden/>
              </w:rPr>
              <w:t>4</w:t>
            </w:r>
            <w:r w:rsidR="00BA066D">
              <w:rPr>
                <w:noProof/>
                <w:webHidden/>
              </w:rPr>
              <w:fldChar w:fldCharType="end"/>
            </w:r>
          </w:hyperlink>
        </w:p>
        <w:p w14:paraId="69F8F002" w14:textId="237EB7DB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1" w:history="1">
            <w:r w:rsidRPr="00E05D82">
              <w:rPr>
                <w:rStyle w:val="Hyperlink"/>
                <w:b/>
                <w:bCs/>
                <w:noProof/>
              </w:rPr>
              <w:t>1. Who we 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C5C7D" w14:textId="319AA32F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2" w:history="1">
            <w:r w:rsidRPr="00E05D82">
              <w:rPr>
                <w:rStyle w:val="Hyperlink"/>
                <w:b/>
                <w:bCs/>
                <w:noProof/>
              </w:rPr>
              <w:t>2. What information do we collect about you?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14E021" w14:textId="1C620FF2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3" w:history="1">
            <w:r w:rsidRPr="00E05D82">
              <w:rPr>
                <w:rStyle w:val="Hyperlink"/>
                <w:b/>
                <w:bCs/>
                <w:noProof/>
              </w:rPr>
              <w:t>3. Why do we need this information?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73F15" w14:textId="205847BA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4" w:history="1">
            <w:r w:rsidRPr="00E05D82">
              <w:rPr>
                <w:rStyle w:val="Hyperlink"/>
                <w:b/>
                <w:bCs/>
                <w:noProof/>
              </w:rPr>
              <w:t>4. Where do we get your information from?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6BF473" w14:textId="0A053C46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5" w:history="1">
            <w:r w:rsidRPr="00E05D82">
              <w:rPr>
                <w:rStyle w:val="Hyperlink"/>
                <w:b/>
                <w:bCs/>
                <w:noProof/>
              </w:rPr>
              <w:t>5. What do we use your information for?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8DC83A" w14:textId="6648FDBD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6" w:history="1">
            <w:r w:rsidRPr="00E05D82">
              <w:rPr>
                <w:rStyle w:val="Hyperlink"/>
                <w:b/>
                <w:bCs/>
                <w:noProof/>
              </w:rPr>
              <w:t>6. CCTV and monitoring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473ADA" w14:textId="0FF024E9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7" w:history="1">
            <w:r w:rsidRPr="00E05D82">
              <w:rPr>
                <w:rStyle w:val="Hyperlink"/>
                <w:b/>
                <w:bCs/>
                <w:noProof/>
              </w:rPr>
              <w:t>7. Biometric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9989C" w14:textId="368AA597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8" w:history="1">
            <w:r w:rsidRPr="00E05D82">
              <w:rPr>
                <w:rStyle w:val="Hyperlink"/>
                <w:b/>
                <w:bCs/>
                <w:noProof/>
              </w:rPr>
              <w:t>8. Where do we keep your information?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06339" w14:textId="03FEA6E9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89" w:history="1">
            <w:r w:rsidRPr="00E05D82">
              <w:rPr>
                <w:rStyle w:val="Hyperlink"/>
                <w:b/>
                <w:bCs/>
                <w:noProof/>
              </w:rPr>
              <w:t>9. How long do we keep your information?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FB77A4" w14:textId="09F43713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90" w:history="1">
            <w:r w:rsidRPr="00E05D82">
              <w:rPr>
                <w:rStyle w:val="Hyperlink"/>
                <w:b/>
                <w:bCs/>
                <w:noProof/>
              </w:rPr>
              <w:t>10. Who do we share your information with?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9CB2F" w14:textId="675609B7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91" w:history="1">
            <w:r w:rsidRPr="00E05D82">
              <w:rPr>
                <w:rStyle w:val="Hyperlink"/>
                <w:b/>
                <w:bCs/>
                <w:noProof/>
              </w:rPr>
              <w:t>11. Your rights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4A689" w14:textId="5497F4B2" w:rsidR="00BA066D" w:rsidRDefault="00BA066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321192" w:history="1">
            <w:r w:rsidRPr="00E05D82">
              <w:rPr>
                <w:rStyle w:val="Hyperlink"/>
                <w:b/>
                <w:bCs/>
                <w:noProof/>
              </w:rPr>
              <w:t>12. 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_Toc227321192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04A6DF" w14:textId="5A55B527" w:rsidR="00671572" w:rsidRDefault="00671572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6882A13C" w14:textId="77777777" w:rsidR="00671572" w:rsidRDefault="00671572">
      <w:r>
        <w:br w:type="page"/>
      </w:r>
    </w:p>
    <w:p w14:paraId="523A370B" w14:textId="7CEFFB56" w:rsidR="00671572" w:rsidRDefault="00BA066D" w:rsidP="00BA066D">
      <w:pPr>
        <w:pStyle w:val="Heading1"/>
        <w:rPr>
          <w:b/>
          <w:bCs/>
        </w:rPr>
      </w:pPr>
      <w:bookmarkStart w:id="0" w:name="_Toc227321180"/>
      <w:r w:rsidRPr="00BA066D">
        <w:rPr>
          <w:b/>
          <w:bCs/>
        </w:rPr>
        <w:lastRenderedPageBreak/>
        <w:t>Pupil Privacy Notice</w:t>
      </w:r>
      <w:bookmarkEnd w:id="0"/>
    </w:p>
    <w:p w14:paraId="1E5E90DE" w14:textId="41893F9E" w:rsidR="00671572" w:rsidRDefault="00BA066D" w:rsidP="00671572">
      <w:pPr>
        <w:pStyle w:val="Heading2"/>
      </w:pPr>
      <w:bookmarkStart w:id="1" w:name="_Toc227321181"/>
      <w:r w:rsidRPr="00BA066D">
        <w:rPr>
          <w:b/>
          <w:bCs/>
        </w:rPr>
        <w:t>1. Who we are</w:t>
      </w:r>
      <w:bookmarkEnd w:id="1"/>
    </w:p>
    <w:p w14:paraId="3BE7FA37" w14:textId="77777777" w:rsidR="00BA066D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We are </w:t>
      </w:r>
      <w:r w:rsidRPr="00BD19F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The Elizabethan Academy</w:t>
      </w: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.</w:t>
      </w:r>
    </w:p>
    <w:p w14:paraId="4D76D357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br/>
        <w:t>We are your school and we are responsible for looking after the information we collect about you.</w:t>
      </w:r>
    </w:p>
    <w:p w14:paraId="629695C2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This notice explains how we use your information and how we keep it safe.</w:t>
      </w:r>
    </w:p>
    <w:p w14:paraId="45FC158F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If you would like help understanding this notice, you can ask a parent/carer, a teacher or another trusted adult.</w:t>
      </w:r>
    </w:p>
    <w:p w14:paraId="298E066D" w14:textId="77777777" w:rsidR="00BA066D" w:rsidRPr="00BA066D" w:rsidRDefault="00BA066D" w:rsidP="00BA066D">
      <w:pPr>
        <w:pStyle w:val="Heading2"/>
        <w:rPr>
          <w:b/>
          <w:bCs/>
        </w:rPr>
      </w:pPr>
      <w:bookmarkStart w:id="2" w:name="_Toc227321182"/>
      <w:r w:rsidRPr="00BA066D">
        <w:rPr>
          <w:b/>
          <w:bCs/>
        </w:rPr>
        <w:t>2. What information do we collect about you?</w:t>
      </w:r>
      <w:bookmarkEnd w:id="2"/>
    </w:p>
    <w:p w14:paraId="386E71E7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While you are a pupil at the Academy, we collect and use some information about you. This includes:</w:t>
      </w:r>
    </w:p>
    <w:p w14:paraId="001484FC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Your name, date of birth and contact details</w:t>
      </w:r>
    </w:p>
    <w:p w14:paraId="2E3E77C3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Information about your family or people who care for you</w:t>
      </w:r>
    </w:p>
    <w:p w14:paraId="2D8540DE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Attendance information</w:t>
      </w:r>
    </w:p>
    <w:p w14:paraId="6C1661A2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Information about how you are doing in lessons, tests and exams</w:t>
      </w:r>
    </w:p>
    <w:p w14:paraId="31AC6DA7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Behaviour, rewards and achievement information</w:t>
      </w:r>
    </w:p>
    <w:p w14:paraId="3EF7656D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Information about your health, wellbeing or special educational needs</w:t>
      </w:r>
    </w:p>
    <w:p w14:paraId="33FAE48F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Dietary requirements</w:t>
      </w:r>
    </w:p>
    <w:p w14:paraId="3B1F133F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Safeguarding information</w:t>
      </w:r>
    </w:p>
    <w:p w14:paraId="323234CD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Information about support you receive in school</w:t>
      </w:r>
    </w:p>
    <w:p w14:paraId="4B2058F0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Photographs and videos</w:t>
      </w:r>
    </w:p>
    <w:p w14:paraId="3300DF6E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CCTV images</w:t>
      </w:r>
    </w:p>
    <w:p w14:paraId="43885C8C" w14:textId="77777777" w:rsidR="00BA066D" w:rsidRPr="00BD19FE" w:rsidRDefault="00BA066D" w:rsidP="00BA066D">
      <w:pPr>
        <w:numPr>
          <w:ilvl w:val="0"/>
          <w:numId w:val="1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Biometric information (for example, cashless catering systems)</w:t>
      </w:r>
    </w:p>
    <w:p w14:paraId="61533BAD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only collect information that we need to teach you, support you and keep you safe.</w:t>
      </w:r>
    </w:p>
    <w:p w14:paraId="66AA966B" w14:textId="77777777" w:rsidR="00BA066D" w:rsidRPr="00BA066D" w:rsidRDefault="00BA066D" w:rsidP="00BA066D">
      <w:pPr>
        <w:pStyle w:val="Heading2"/>
        <w:rPr>
          <w:b/>
          <w:bCs/>
        </w:rPr>
      </w:pPr>
      <w:bookmarkStart w:id="3" w:name="_Toc227321183"/>
      <w:r w:rsidRPr="00BA066D">
        <w:rPr>
          <w:b/>
          <w:bCs/>
        </w:rPr>
        <w:t>3. Why do we need this information?</w:t>
      </w:r>
      <w:bookmarkEnd w:id="3"/>
    </w:p>
    <w:p w14:paraId="7343F50F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collect this information because:</w:t>
      </w:r>
    </w:p>
    <w:p w14:paraId="111D3BDC" w14:textId="77777777" w:rsidR="00BA066D" w:rsidRPr="00BD19FE" w:rsidRDefault="00BA066D" w:rsidP="00BA066D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We have a </w:t>
      </w:r>
      <w:r w:rsidRPr="00BD19F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legal duty</w:t>
      </w: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 to do so</w:t>
      </w:r>
    </w:p>
    <w:p w14:paraId="298E20B1" w14:textId="77777777" w:rsidR="00BA066D" w:rsidRPr="00BD19FE" w:rsidRDefault="00BA066D" w:rsidP="00BA066D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need it to help you learn and achieve your best</w:t>
      </w:r>
    </w:p>
    <w:p w14:paraId="4C8901DD" w14:textId="77777777" w:rsidR="00BA066D" w:rsidRPr="00BD19FE" w:rsidRDefault="00BA066D" w:rsidP="00BA066D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need it to make sure you get the right support</w:t>
      </w:r>
    </w:p>
    <w:p w14:paraId="3F1953C7" w14:textId="77777777" w:rsidR="00BA066D" w:rsidRPr="00BD19FE" w:rsidRDefault="00BA066D" w:rsidP="00BA066D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need it to help keep you and others safe</w:t>
      </w:r>
    </w:p>
    <w:p w14:paraId="49AFC0A0" w14:textId="77777777" w:rsidR="00BA066D" w:rsidRPr="00BD19FE" w:rsidRDefault="00BA066D" w:rsidP="00BA066D">
      <w:pPr>
        <w:numPr>
          <w:ilvl w:val="0"/>
          <w:numId w:val="2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are required to share certain information with the government or local authority</w:t>
      </w:r>
    </w:p>
    <w:p w14:paraId="34860159" w14:textId="77777777" w:rsidR="00BA066D" w:rsidRPr="00BA066D" w:rsidRDefault="00BA066D" w:rsidP="00BA066D"/>
    <w:p w14:paraId="3F23DFC1" w14:textId="785BC6D8" w:rsidR="00BA066D" w:rsidRPr="00BA066D" w:rsidRDefault="00BA066D" w:rsidP="00BA066D">
      <w:pPr>
        <w:pStyle w:val="Heading2"/>
        <w:rPr>
          <w:b/>
          <w:bCs/>
        </w:rPr>
      </w:pPr>
      <w:bookmarkStart w:id="4" w:name="_Toc227321184"/>
      <w:r w:rsidRPr="00BA066D">
        <w:rPr>
          <w:b/>
          <w:bCs/>
        </w:rPr>
        <w:lastRenderedPageBreak/>
        <w:t>4. Where do we get your information from?</w:t>
      </w:r>
      <w:bookmarkEnd w:id="4"/>
    </w:p>
    <w:p w14:paraId="444FCAD8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Most information is given to us by your parents or carers when you start school.</w:t>
      </w:r>
    </w:p>
    <w:p w14:paraId="44259E21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also collect information from:</w:t>
      </w:r>
    </w:p>
    <w:p w14:paraId="723033C6" w14:textId="77777777" w:rsidR="00BA066D" w:rsidRPr="00BD19FE" w:rsidRDefault="00BA066D" w:rsidP="00BA066D">
      <w:pPr>
        <w:numPr>
          <w:ilvl w:val="0"/>
          <w:numId w:val="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</w:t>
      </w:r>
    </w:p>
    <w:p w14:paraId="3E3F2053" w14:textId="77777777" w:rsidR="00BA066D" w:rsidRPr="00BD19FE" w:rsidRDefault="00BA066D" w:rsidP="00BA066D">
      <w:pPr>
        <w:numPr>
          <w:ilvl w:val="0"/>
          <w:numId w:val="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Your previous school</w:t>
      </w:r>
    </w:p>
    <w:p w14:paraId="16C7F17D" w14:textId="77777777" w:rsidR="00BA066D" w:rsidRPr="00BD19FE" w:rsidRDefault="00BA066D" w:rsidP="00BA066D">
      <w:pPr>
        <w:numPr>
          <w:ilvl w:val="0"/>
          <w:numId w:val="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Teachers and other school staff</w:t>
      </w:r>
    </w:p>
    <w:p w14:paraId="0F87FA04" w14:textId="77777777" w:rsidR="00BA066D" w:rsidRPr="00BD19FE" w:rsidRDefault="00BA066D" w:rsidP="00BA066D">
      <w:pPr>
        <w:numPr>
          <w:ilvl w:val="0"/>
          <w:numId w:val="3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The local authority or other organisations that help support you</w:t>
      </w:r>
    </w:p>
    <w:p w14:paraId="6904F998" w14:textId="34B70F88" w:rsidR="00BA066D" w:rsidRPr="00BA066D" w:rsidRDefault="00BA066D" w:rsidP="00BA066D">
      <w:pPr>
        <w:pStyle w:val="Heading2"/>
        <w:rPr>
          <w:b/>
          <w:bCs/>
        </w:rPr>
      </w:pPr>
      <w:bookmarkStart w:id="5" w:name="_Toc227321185"/>
      <w:r w:rsidRPr="00BA066D">
        <w:rPr>
          <w:b/>
          <w:bCs/>
        </w:rPr>
        <w:t>5. What do we use your information for?</w:t>
      </w:r>
      <w:bookmarkEnd w:id="5"/>
    </w:p>
    <w:p w14:paraId="27A26EC8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use your information to:</w:t>
      </w:r>
    </w:p>
    <w:p w14:paraId="1D80BA90" w14:textId="77777777" w:rsidR="00BA066D" w:rsidRPr="00BD19FE" w:rsidRDefault="00BA066D" w:rsidP="00BA066D">
      <w:pPr>
        <w:numPr>
          <w:ilvl w:val="0"/>
          <w:numId w:val="4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Teach you and help you make progress</w:t>
      </w:r>
    </w:p>
    <w:p w14:paraId="6E81D9DC" w14:textId="77777777" w:rsidR="00BA066D" w:rsidRPr="00BD19FE" w:rsidRDefault="00BA066D" w:rsidP="00BA066D">
      <w:pPr>
        <w:numPr>
          <w:ilvl w:val="0"/>
          <w:numId w:val="4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Support your health and wellbeing</w:t>
      </w:r>
    </w:p>
    <w:p w14:paraId="068FCBEE" w14:textId="77777777" w:rsidR="00BA066D" w:rsidRPr="00BD19FE" w:rsidRDefault="00BA066D" w:rsidP="00BA066D">
      <w:pPr>
        <w:numPr>
          <w:ilvl w:val="0"/>
          <w:numId w:val="4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Make sure school is a safe place for everyone</w:t>
      </w:r>
    </w:p>
    <w:p w14:paraId="558F1871" w14:textId="77777777" w:rsidR="00BA066D" w:rsidRPr="00BD19FE" w:rsidRDefault="00BA066D" w:rsidP="00BA066D">
      <w:pPr>
        <w:numPr>
          <w:ilvl w:val="0"/>
          <w:numId w:val="4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Monitor attendance and behaviour</w:t>
      </w:r>
    </w:p>
    <w:p w14:paraId="6DA97C9E" w14:textId="77777777" w:rsidR="00BA066D" w:rsidRPr="00BD19FE" w:rsidRDefault="00BA066D" w:rsidP="00BA066D">
      <w:pPr>
        <w:numPr>
          <w:ilvl w:val="0"/>
          <w:numId w:val="4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Provide extra support where needed</w:t>
      </w:r>
    </w:p>
    <w:p w14:paraId="1A1EA3E0" w14:textId="77777777" w:rsidR="00BA066D" w:rsidRPr="00BD19FE" w:rsidRDefault="00BA066D" w:rsidP="00BA066D">
      <w:pPr>
        <w:numPr>
          <w:ilvl w:val="0"/>
          <w:numId w:val="4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Follow the law and government guidance</w:t>
      </w:r>
    </w:p>
    <w:p w14:paraId="434B5A51" w14:textId="6CFA6CF1" w:rsidR="00BA066D" w:rsidRPr="00BA066D" w:rsidRDefault="00BA066D" w:rsidP="00BA066D">
      <w:pPr>
        <w:pStyle w:val="Heading2"/>
        <w:rPr>
          <w:b/>
          <w:bCs/>
        </w:rPr>
      </w:pPr>
      <w:bookmarkStart w:id="6" w:name="_Toc227321186"/>
      <w:r w:rsidRPr="00BA066D">
        <w:rPr>
          <w:b/>
          <w:bCs/>
        </w:rPr>
        <w:t>6. CCTV and monitoring</w:t>
      </w:r>
      <w:bookmarkEnd w:id="6"/>
    </w:p>
    <w:p w14:paraId="46852DA2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We use </w:t>
      </w:r>
      <w:r w:rsidRPr="00BD19F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CCTV</w:t>
      </w: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 around the school site to help keep everyone safe.</w:t>
      </w:r>
    </w:p>
    <w:p w14:paraId="7E346E5F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CCTV images are only seen by staff who need to see them and are kept securely for a limited time.</w:t>
      </w:r>
    </w:p>
    <w:p w14:paraId="3C7B4080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also monitor the use of school computer systems to help keep pupils safe online.</w:t>
      </w:r>
    </w:p>
    <w:p w14:paraId="30964453" w14:textId="77777777" w:rsidR="00BA066D" w:rsidRPr="00BA066D" w:rsidRDefault="00BA066D" w:rsidP="00BA066D">
      <w:pPr>
        <w:pStyle w:val="Heading2"/>
        <w:rPr>
          <w:b/>
          <w:bCs/>
        </w:rPr>
      </w:pPr>
      <w:bookmarkStart w:id="7" w:name="_Toc227321187"/>
      <w:r w:rsidRPr="00BA066D">
        <w:rPr>
          <w:b/>
          <w:bCs/>
        </w:rPr>
        <w:t>7. Biometric information</w:t>
      </w:r>
      <w:bookmarkEnd w:id="7"/>
    </w:p>
    <w:p w14:paraId="67920D83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may use biometric systems (such as fingerprints or facial recognition) for cashless catering.</w:t>
      </w:r>
    </w:p>
    <w:p w14:paraId="691D4DFA" w14:textId="77777777" w:rsidR="00BA066D" w:rsidRPr="00BD19FE" w:rsidRDefault="00BA066D" w:rsidP="00BA066D">
      <w:pPr>
        <w:numPr>
          <w:ilvl w:val="0"/>
          <w:numId w:val="5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These systems are </w:t>
      </w:r>
      <w:r w:rsidRPr="00BD19F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optional</w:t>
      </w:r>
    </w:p>
    <w:p w14:paraId="24456589" w14:textId="77777777" w:rsidR="00BA066D" w:rsidRPr="00BD19FE" w:rsidRDefault="00BA066D" w:rsidP="00BA066D">
      <w:pPr>
        <w:numPr>
          <w:ilvl w:val="0"/>
          <w:numId w:val="5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Your parent or carer must give permission</w:t>
      </w:r>
    </w:p>
    <w:p w14:paraId="1554F9F6" w14:textId="77777777" w:rsidR="00BA066D" w:rsidRPr="00BD19FE" w:rsidRDefault="00BA066D" w:rsidP="00BA066D">
      <w:pPr>
        <w:numPr>
          <w:ilvl w:val="0"/>
          <w:numId w:val="5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 will not be treated differently if you do not use them</w:t>
      </w:r>
    </w:p>
    <w:p w14:paraId="780606E4" w14:textId="77777777" w:rsidR="00BA066D" w:rsidRPr="00BD19FE" w:rsidRDefault="00BA066D" w:rsidP="00BA066D">
      <w:pPr>
        <w:numPr>
          <w:ilvl w:val="0"/>
          <w:numId w:val="5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A different way to pay for food will always be available</w:t>
      </w:r>
    </w:p>
    <w:p w14:paraId="578CB550" w14:textId="489F8BE5" w:rsidR="00BA066D" w:rsidRPr="00BA066D" w:rsidRDefault="00BA066D" w:rsidP="00BA066D">
      <w:pPr>
        <w:pStyle w:val="Heading2"/>
        <w:rPr>
          <w:b/>
          <w:bCs/>
        </w:rPr>
      </w:pPr>
      <w:bookmarkStart w:id="8" w:name="_Toc227321188"/>
      <w:r w:rsidRPr="00BA066D">
        <w:rPr>
          <w:b/>
          <w:bCs/>
        </w:rPr>
        <w:t>8. Where do we keep your information?</w:t>
      </w:r>
      <w:bookmarkEnd w:id="8"/>
    </w:p>
    <w:p w14:paraId="784DC6A5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Your information is stored securely in our computer systems and paper files.</w:t>
      </w:r>
    </w:p>
    <w:p w14:paraId="5ACAAD63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Only staff who need your information to teach you, support you or keep you safe are allowed to see it.</w:t>
      </w:r>
    </w:p>
    <w:p w14:paraId="0A183FB8" w14:textId="77777777" w:rsidR="00BA066D" w:rsidRPr="00BA066D" w:rsidRDefault="00BA066D" w:rsidP="00BA066D">
      <w:pPr>
        <w:pStyle w:val="Heading2"/>
        <w:rPr>
          <w:b/>
          <w:bCs/>
        </w:rPr>
      </w:pPr>
      <w:bookmarkStart w:id="9" w:name="_Toc227321189"/>
      <w:r w:rsidRPr="00BA066D">
        <w:rPr>
          <w:b/>
          <w:bCs/>
        </w:rPr>
        <w:t>9. How long do we keep your information?</w:t>
      </w:r>
      <w:bookmarkEnd w:id="9"/>
    </w:p>
    <w:p w14:paraId="108E9697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keep your information while you are a pupil at the Academy.</w:t>
      </w:r>
    </w:p>
    <w:p w14:paraId="4933C9DD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If you move to another school, we will pass your records to your new school.</w:t>
      </w:r>
    </w:p>
    <w:p w14:paraId="62D4072A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After you leave, we keep your information for </w:t>
      </w:r>
      <w:proofErr w:type="gramStart"/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a period of time</w:t>
      </w:r>
      <w:proofErr w:type="gramEnd"/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 because we are required to by law. After that, it is securely destroyed.</w:t>
      </w:r>
    </w:p>
    <w:p w14:paraId="6E6873B4" w14:textId="77777777" w:rsidR="00BA066D" w:rsidRPr="00BA066D" w:rsidRDefault="00BA066D" w:rsidP="00BA066D">
      <w:pPr>
        <w:pStyle w:val="Heading2"/>
        <w:rPr>
          <w:b/>
          <w:bCs/>
        </w:rPr>
      </w:pPr>
      <w:bookmarkStart w:id="10" w:name="_Toc227321190"/>
      <w:r w:rsidRPr="00BA066D">
        <w:rPr>
          <w:b/>
          <w:bCs/>
        </w:rPr>
        <w:t>10. Who do we share your information with?</w:t>
      </w:r>
      <w:bookmarkEnd w:id="10"/>
    </w:p>
    <w:p w14:paraId="323FD73D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Sometimes we </w:t>
      </w:r>
      <w:proofErr w:type="gramStart"/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have to</w:t>
      </w:r>
      <w:proofErr w:type="gramEnd"/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 share information about you with other organisations, such as:</w:t>
      </w:r>
    </w:p>
    <w:p w14:paraId="56311720" w14:textId="77777777" w:rsidR="00BA066D" w:rsidRPr="00BD19FE" w:rsidRDefault="00BA066D" w:rsidP="00BA066D">
      <w:pPr>
        <w:numPr>
          <w:ilvl w:val="0"/>
          <w:numId w:val="6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Your new school if you move</w:t>
      </w:r>
    </w:p>
    <w:p w14:paraId="345109E8" w14:textId="77777777" w:rsidR="00BA066D" w:rsidRPr="00BD19FE" w:rsidRDefault="00BA066D" w:rsidP="00BA066D">
      <w:pPr>
        <w:numPr>
          <w:ilvl w:val="0"/>
          <w:numId w:val="6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The local authority</w:t>
      </w:r>
    </w:p>
    <w:p w14:paraId="23F5D69C" w14:textId="77777777" w:rsidR="00BA066D" w:rsidRPr="00BD19FE" w:rsidRDefault="00BA066D" w:rsidP="00BA066D">
      <w:pPr>
        <w:numPr>
          <w:ilvl w:val="0"/>
          <w:numId w:val="6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The Department for Education</w:t>
      </w:r>
    </w:p>
    <w:p w14:paraId="2936E388" w14:textId="77777777" w:rsidR="00BA066D" w:rsidRPr="00BD19FE" w:rsidRDefault="00BA066D" w:rsidP="00BA066D">
      <w:pPr>
        <w:numPr>
          <w:ilvl w:val="0"/>
          <w:numId w:val="6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Exam boards</w:t>
      </w:r>
    </w:p>
    <w:p w14:paraId="39C3AF79" w14:textId="77777777" w:rsidR="00BA066D" w:rsidRPr="00BD19FE" w:rsidRDefault="00BA066D" w:rsidP="00BA066D">
      <w:pPr>
        <w:numPr>
          <w:ilvl w:val="0"/>
          <w:numId w:val="6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Health and safeguarding services</w:t>
      </w:r>
    </w:p>
    <w:p w14:paraId="232F9158" w14:textId="77777777" w:rsidR="00BA066D" w:rsidRPr="00BD19FE" w:rsidRDefault="00BA066D" w:rsidP="00BA066D">
      <w:pPr>
        <w:numPr>
          <w:ilvl w:val="0"/>
          <w:numId w:val="6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The police or courts, if required by law</w:t>
      </w:r>
    </w:p>
    <w:p w14:paraId="72E7B562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We only share information when we are allowed to and when it is necessary.</w:t>
      </w:r>
    </w:p>
    <w:p w14:paraId="5D2DC26F" w14:textId="77777777" w:rsidR="00BA066D" w:rsidRPr="00BA066D" w:rsidRDefault="00BA066D" w:rsidP="00BA066D">
      <w:pPr>
        <w:pStyle w:val="Heading2"/>
        <w:rPr>
          <w:b/>
          <w:bCs/>
        </w:rPr>
      </w:pPr>
      <w:bookmarkStart w:id="11" w:name="_Toc227321191"/>
      <w:r w:rsidRPr="00BA066D">
        <w:rPr>
          <w:b/>
          <w:bCs/>
        </w:rPr>
        <w:t>11. Your rights</w:t>
      </w:r>
      <w:bookmarkEnd w:id="11"/>
    </w:p>
    <w:p w14:paraId="06BCF2E2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 have rights over your information. This means you can:</w:t>
      </w:r>
    </w:p>
    <w:p w14:paraId="19BE8672" w14:textId="77777777" w:rsidR="00BA066D" w:rsidRPr="00BD19FE" w:rsidRDefault="00BA066D" w:rsidP="00BA066D">
      <w:pPr>
        <w:numPr>
          <w:ilvl w:val="0"/>
          <w:numId w:val="7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Ask what information we hold about you</w:t>
      </w:r>
    </w:p>
    <w:p w14:paraId="3D387BB0" w14:textId="77777777" w:rsidR="00BA066D" w:rsidRPr="00BD19FE" w:rsidRDefault="00BA066D" w:rsidP="00BA066D">
      <w:pPr>
        <w:numPr>
          <w:ilvl w:val="0"/>
          <w:numId w:val="7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Ask us to correct information if it is wrong</w:t>
      </w:r>
    </w:p>
    <w:p w14:paraId="3AEDD239" w14:textId="77777777" w:rsidR="00BA066D" w:rsidRPr="00BD19FE" w:rsidRDefault="00BA066D" w:rsidP="00BA066D">
      <w:pPr>
        <w:numPr>
          <w:ilvl w:val="0"/>
          <w:numId w:val="7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Ask for information to be restricted in some cases</w:t>
      </w:r>
    </w:p>
    <w:p w14:paraId="50A6B2E4" w14:textId="77777777" w:rsidR="00BA066D" w:rsidRPr="00BD19FE" w:rsidRDefault="00BA066D" w:rsidP="00BA066D">
      <w:pPr>
        <w:numPr>
          <w:ilvl w:val="0"/>
          <w:numId w:val="7"/>
        </w:num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Ask questions about how your information is used</w:t>
      </w:r>
    </w:p>
    <w:p w14:paraId="2629BB08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>Your parent or carer can help you exercise these rights.</w:t>
      </w:r>
    </w:p>
    <w:p w14:paraId="7D17EE76" w14:textId="77777777" w:rsidR="00BA066D" w:rsidRPr="00BA066D" w:rsidRDefault="00BA066D" w:rsidP="00BA066D">
      <w:pPr>
        <w:pStyle w:val="Heading2"/>
        <w:rPr>
          <w:b/>
          <w:bCs/>
        </w:rPr>
      </w:pPr>
      <w:bookmarkStart w:id="12" w:name="_Toc227321192"/>
      <w:r w:rsidRPr="00BA066D">
        <w:rPr>
          <w:b/>
          <w:bCs/>
        </w:rPr>
        <w:t>12. Contact</w:t>
      </w:r>
      <w:bookmarkEnd w:id="12"/>
    </w:p>
    <w:p w14:paraId="77E12639" w14:textId="0FCAC1FD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If you have questions about this privacy notice or how your information is used, you can speak to a trusted adult or contact our </w:t>
      </w:r>
      <w:r w:rsidRPr="00BD19F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Data Protection Officer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, Mrs L Barnes.</w:t>
      </w:r>
    </w:p>
    <w:p w14:paraId="13845085" w14:textId="77777777" w:rsidR="00BA066D" w:rsidRPr="00BD19FE" w:rsidRDefault="00BA066D" w:rsidP="00BA066D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BD19FE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Email:</w:t>
      </w:r>
      <w:r w:rsidRPr="00BD19FE">
        <w:rPr>
          <w:rFonts w:ascii="Segoe UI" w:eastAsia="Times New Roman" w:hAnsi="Segoe UI" w:cs="Segoe UI"/>
          <w:sz w:val="21"/>
          <w:szCs w:val="21"/>
          <w:lang w:eastAsia="en-GB"/>
        </w:rPr>
        <w:t xml:space="preserve"> head@elizabethan.notts.sch.uk</w:t>
      </w:r>
    </w:p>
    <w:sectPr w:rsidR="00BA066D" w:rsidRPr="00BD19FE" w:rsidSect="00E016B0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13048" w14:textId="77777777" w:rsidR="00762A6D" w:rsidRDefault="00762A6D" w:rsidP="00671572">
      <w:pPr>
        <w:spacing w:before="0" w:after="0" w:line="240" w:lineRule="auto"/>
      </w:pPr>
      <w:r>
        <w:separator/>
      </w:r>
    </w:p>
  </w:endnote>
  <w:endnote w:type="continuationSeparator" w:id="0">
    <w:p w14:paraId="008A0605" w14:textId="77777777" w:rsidR="00762A6D" w:rsidRDefault="00762A6D" w:rsidP="0067157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50A7" w14:textId="412778FC" w:rsidR="00671572" w:rsidRDefault="00E016B0">
    <w:pPr>
      <w:pStyle w:val="Footer"/>
    </w:pPr>
    <w:r>
      <w:fldChar w:fldCharType="begin"/>
    </w:r>
    <w:r>
      <w:instrText xml:space="preserve"> DATE \@ "dd/MM/yyyy" </w:instrText>
    </w:r>
    <w:r>
      <w:fldChar w:fldCharType="separate"/>
    </w:r>
    <w:r w:rsidR="00BA066D">
      <w:rPr>
        <w:noProof/>
      </w:rPr>
      <w:t>17/04/2026</w:t>
    </w:r>
    <w:r>
      <w:fldChar w:fldCharType="end"/>
    </w:r>
    <w:r>
      <w:ptab w:relativeTo="margin" w:alignment="center" w:leader="none"/>
    </w:r>
    <w:sdt>
      <w:sdtPr>
        <w:alias w:val="Author"/>
        <w:tag w:val=""/>
        <w:id w:val="443892916"/>
        <w:placeholder>
          <w:docPart w:val="E502991A86134A8BA2E130E139A2E4D8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BA066D">
          <w:t>Mrs L Barnes</w:t>
        </w:r>
      </w:sdtContent>
    </w:sdt>
    <w:r>
      <w:ptab w:relativeTo="margin" w:alignment="right" w:leader="none"/>
    </w: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1</w:t>
    </w:r>
    <w:r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C5846" w14:textId="77777777" w:rsidR="00762A6D" w:rsidRDefault="00762A6D" w:rsidP="00671572">
      <w:pPr>
        <w:spacing w:before="0" w:after="0" w:line="240" w:lineRule="auto"/>
      </w:pPr>
      <w:r>
        <w:separator/>
      </w:r>
    </w:p>
  </w:footnote>
  <w:footnote w:type="continuationSeparator" w:id="0">
    <w:p w14:paraId="6EB915C9" w14:textId="77777777" w:rsidR="00762A6D" w:rsidRDefault="00762A6D" w:rsidP="0067157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Title"/>
      <w:tag w:val=""/>
      <w:id w:val="1821466865"/>
      <w:placeholder>
        <w:docPart w:val="B26C08B8130844C49915A758FAFCA81F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D5DA572" w14:textId="683DD51D" w:rsidR="00671572" w:rsidRDefault="00BA066D" w:rsidP="00671572">
        <w:pPr>
          <w:pStyle w:val="Header"/>
          <w:jc w:val="center"/>
        </w:pPr>
        <w:r>
          <w:t>Pupil Privacy Notice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B3CBA"/>
    <w:multiLevelType w:val="multilevel"/>
    <w:tmpl w:val="B538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BD6245"/>
    <w:multiLevelType w:val="multilevel"/>
    <w:tmpl w:val="9A5C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5789"/>
    <w:multiLevelType w:val="multilevel"/>
    <w:tmpl w:val="B4A48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C44261"/>
    <w:multiLevelType w:val="multilevel"/>
    <w:tmpl w:val="9A4CC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55259E"/>
    <w:multiLevelType w:val="multilevel"/>
    <w:tmpl w:val="A60A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4B7F5E"/>
    <w:multiLevelType w:val="multilevel"/>
    <w:tmpl w:val="F552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B90AF4"/>
    <w:multiLevelType w:val="multilevel"/>
    <w:tmpl w:val="AE7C3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4074042">
    <w:abstractNumId w:val="2"/>
  </w:num>
  <w:num w:numId="2" w16cid:durableId="917441731">
    <w:abstractNumId w:val="6"/>
  </w:num>
  <w:num w:numId="3" w16cid:durableId="1998027687">
    <w:abstractNumId w:val="4"/>
  </w:num>
  <w:num w:numId="4" w16cid:durableId="1560628233">
    <w:abstractNumId w:val="0"/>
  </w:num>
  <w:num w:numId="5" w16cid:durableId="1965193004">
    <w:abstractNumId w:val="3"/>
  </w:num>
  <w:num w:numId="6" w16cid:durableId="49229305">
    <w:abstractNumId w:val="1"/>
  </w:num>
  <w:num w:numId="7" w16cid:durableId="592518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66D"/>
    <w:rsid w:val="000A2C4B"/>
    <w:rsid w:val="001F3C32"/>
    <w:rsid w:val="00282D42"/>
    <w:rsid w:val="00494759"/>
    <w:rsid w:val="00544612"/>
    <w:rsid w:val="00671572"/>
    <w:rsid w:val="00762A6D"/>
    <w:rsid w:val="009E20ED"/>
    <w:rsid w:val="00AA49BF"/>
    <w:rsid w:val="00AB0849"/>
    <w:rsid w:val="00BA066D"/>
    <w:rsid w:val="00C66181"/>
    <w:rsid w:val="00D37F1F"/>
    <w:rsid w:val="00D96B6B"/>
    <w:rsid w:val="00E016B0"/>
    <w:rsid w:val="00F00564"/>
    <w:rsid w:val="00F1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A5B93"/>
  <w15:chartTrackingRefBased/>
  <w15:docId w15:val="{B8D0CC1B-68C2-426F-A238-37902669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572"/>
  </w:style>
  <w:style w:type="paragraph" w:styleId="Heading1">
    <w:name w:val="heading 1"/>
    <w:basedOn w:val="Normal"/>
    <w:next w:val="Normal"/>
    <w:link w:val="Heading1Char"/>
    <w:uiPriority w:val="9"/>
    <w:qFormat/>
    <w:rsid w:val="00671572"/>
    <w:p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1572"/>
    <w:p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1572"/>
    <w:p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71572"/>
    <w:p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157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157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157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157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157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157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67157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67157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67157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157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157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157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71572"/>
    <w:rPr>
      <w:b/>
      <w:bCs/>
      <w:color w:val="276E8B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67157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157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157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671572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671572"/>
    <w:rPr>
      <w:b/>
      <w:bCs/>
    </w:rPr>
  </w:style>
  <w:style w:type="character" w:styleId="Emphasis">
    <w:name w:val="Emphasis"/>
    <w:uiPriority w:val="20"/>
    <w:qFormat/>
    <w:rsid w:val="0067157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67157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7157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7157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157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57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67157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67157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67157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67157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67157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671572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671572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7157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572"/>
  </w:style>
  <w:style w:type="paragraph" w:styleId="Footer">
    <w:name w:val="footer"/>
    <w:basedOn w:val="Normal"/>
    <w:link w:val="FooterChar"/>
    <w:uiPriority w:val="99"/>
    <w:unhideWhenUsed/>
    <w:rsid w:val="0067157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572"/>
  </w:style>
  <w:style w:type="paragraph" w:customStyle="1" w:styleId="Default">
    <w:name w:val="Default"/>
    <w:rsid w:val="00E016B0"/>
    <w:pPr>
      <w:widowControl w:val="0"/>
      <w:autoSpaceDE w:val="0"/>
      <w:autoSpaceDN w:val="0"/>
      <w:adjustRightInd w:val="0"/>
      <w:spacing w:before="0" w:after="0" w:line="240" w:lineRule="auto"/>
    </w:pPr>
    <w:rPr>
      <w:rFonts w:ascii="Arial" w:hAnsi="Arial" w:cs="Arial"/>
      <w:color w:val="000000"/>
      <w:sz w:val="24"/>
      <w:szCs w:val="24"/>
      <w:lang w:eastAsia="en-GB"/>
    </w:rPr>
  </w:style>
  <w:style w:type="table" w:styleId="ListTable3-Accent1">
    <w:name w:val="List Table 3 Accent 1"/>
    <w:basedOn w:val="TableNormal"/>
    <w:uiPriority w:val="48"/>
    <w:rsid w:val="00E016B0"/>
    <w:pPr>
      <w:spacing w:after="0"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BA066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A066D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BA066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elizabethan.sharepoint.com/sites/EAOfficeTemplates/Office%20Templates/Staff%20Templates/Policy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4865C92A6BF4B45B880A6B47DD6B1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4871ED-5815-452D-B74D-04FCF7B72BCB}"/>
      </w:docPartPr>
      <w:docPartBody>
        <w:p w:rsidR="00CC78C0" w:rsidRDefault="00CC78C0">
          <w:pPr>
            <w:pStyle w:val="34865C92A6BF4B45B880A6B47DD6B117"/>
          </w:pPr>
          <w:r w:rsidRPr="00CB7DF6">
            <w:rPr>
              <w:rStyle w:val="PlaceholderText"/>
            </w:rPr>
            <w:t>[Title]</w:t>
          </w:r>
        </w:p>
      </w:docPartBody>
    </w:docPart>
    <w:docPart>
      <w:docPartPr>
        <w:name w:val="D1BFBCCBAAAD48BBB2DE077A769A51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28E57-732F-446E-A63D-3C2430A0E2EC}"/>
      </w:docPartPr>
      <w:docPartBody>
        <w:p w:rsidR="00CC78C0" w:rsidRDefault="00CC78C0">
          <w:pPr>
            <w:pStyle w:val="D1BFBCCBAAAD48BBB2DE077A769A5194"/>
          </w:pPr>
          <w:r w:rsidRPr="00CB7DF6">
            <w:rPr>
              <w:rStyle w:val="PlaceholderText"/>
            </w:rPr>
            <w:t>[Author]</w:t>
          </w:r>
        </w:p>
      </w:docPartBody>
    </w:docPart>
    <w:docPart>
      <w:docPartPr>
        <w:name w:val="B26C08B8130844C49915A758FAFCA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11DC-90F2-4147-9561-3205DD58CBA7}"/>
      </w:docPartPr>
      <w:docPartBody>
        <w:p w:rsidR="00CC78C0" w:rsidRDefault="00CC78C0">
          <w:pPr>
            <w:pStyle w:val="B26C08B8130844C49915A758FAFCA81F"/>
          </w:pPr>
          <w:r w:rsidRPr="00CB7DF6">
            <w:rPr>
              <w:rStyle w:val="PlaceholderText"/>
            </w:rPr>
            <w:t>[Title]</w:t>
          </w:r>
        </w:p>
      </w:docPartBody>
    </w:docPart>
    <w:docPart>
      <w:docPartPr>
        <w:name w:val="E502991A86134A8BA2E130E139A2E4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3DA71-8AB9-438F-A379-62A3424B361E}"/>
      </w:docPartPr>
      <w:docPartBody>
        <w:p w:rsidR="00CC78C0" w:rsidRDefault="00CC78C0">
          <w:pPr>
            <w:pStyle w:val="E502991A86134A8BA2E130E139A2E4D8"/>
          </w:pPr>
          <w:r w:rsidRPr="00CB7DF6"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8C0"/>
    <w:rsid w:val="00C66181"/>
    <w:rsid w:val="00C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34865C92A6BF4B45B880A6B47DD6B117">
    <w:name w:val="34865C92A6BF4B45B880A6B47DD6B117"/>
  </w:style>
  <w:style w:type="paragraph" w:customStyle="1" w:styleId="D1BFBCCBAAAD48BBB2DE077A769A5194">
    <w:name w:val="D1BFBCCBAAAD48BBB2DE077A769A5194"/>
  </w:style>
  <w:style w:type="paragraph" w:customStyle="1" w:styleId="B26C08B8130844C49915A758FAFCA81F">
    <w:name w:val="B26C08B8130844C49915A758FAFCA81F"/>
  </w:style>
  <w:style w:type="paragraph" w:customStyle="1" w:styleId="E502991A86134A8BA2E130E139A2E4D8">
    <w:name w:val="E502991A86134A8BA2E130E139A2E4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F16E3AE38875488EF4F0AF0886DAA4" ma:contentTypeVersion="6" ma:contentTypeDescription="Create a new document." ma:contentTypeScope="" ma:versionID="43f7e690bb3698a7136a5a9f17260b0f">
  <xsd:schema xmlns:xsd="http://www.w3.org/2001/XMLSchema" xmlns:xs="http://www.w3.org/2001/XMLSchema" xmlns:p="http://schemas.microsoft.com/office/2006/metadata/properties" xmlns:ns2="106bd850-af4e-4ed4-8d73-dbdeb01df22b" xmlns:ns3="59610daf-e17b-486e-9691-56eda4dc62c4" targetNamespace="http://schemas.microsoft.com/office/2006/metadata/properties" ma:root="true" ma:fieldsID="7f51c884c0ad9703a2614253a60d8c73" ns2:_="" ns3:_="">
    <xsd:import namespace="106bd850-af4e-4ed4-8d73-dbdeb01df22b"/>
    <xsd:import namespace="59610daf-e17b-486e-9691-56eda4dc6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bd850-af4e-4ed4-8d73-dbdeb01df2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10daf-e17b-486e-9691-56eda4dc6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8C209C-5E2A-4397-9B23-B5BF30302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bd850-af4e-4ed4-8d73-dbdeb01df22b"/>
    <ds:schemaRef ds:uri="59610daf-e17b-486e-9691-56eda4dc6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386623-6AE2-4623-9200-DCB99109F1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FD7994-29F8-4BD6-991E-1B94AD597C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1B90D3-3BDA-4E38-B39A-5E08103088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Policy%20Template</Template>
  <TotalTime>8</TotalTime>
  <Pages>6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Privacy Notice</dc:title>
  <dc:subject/>
  <dc:creator>Mrs L Barnes</dc:creator>
  <cp:keywords/>
  <dc:description/>
  <cp:lastModifiedBy>Head</cp:lastModifiedBy>
  <cp:revision>1</cp:revision>
  <dcterms:created xsi:type="dcterms:W3CDTF">2026-04-17T11:17:00Z</dcterms:created>
  <dcterms:modified xsi:type="dcterms:W3CDTF">2026-04-17T11:26:00Z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0x0101006EF16E3AE38875488EF4F0AF0886DAA4</vt:lpwstr>
  </property>
</Properties>
</file>